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440" w:rsidRPr="009F2440" w:rsidRDefault="00981FA7">
      <w:pPr>
        <w:pStyle w:val="Title"/>
        <w:rPr>
          <w:sz w:val="20"/>
        </w:rPr>
      </w:pPr>
      <w:r>
        <w:rPr>
          <w:noProof/>
        </w:rPr>
        <w:drawing>
          <wp:inline distT="0" distB="0" distL="0" distR="0">
            <wp:extent cx="3130296" cy="141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FHCI logo.JPG"/>
                    <pic:cNvPicPr/>
                  </pic:nvPicPr>
                  <pic:blipFill>
                    <a:blip r:embed="rId8"/>
                    <a:stretch>
                      <a:fillRect/>
                    </a:stretch>
                  </pic:blipFill>
                  <pic:spPr>
                    <a:xfrm>
                      <a:off x="0" y="0"/>
                      <a:ext cx="3130296" cy="1411224"/>
                    </a:xfrm>
                    <a:prstGeom prst="rect">
                      <a:avLst/>
                    </a:prstGeom>
                  </pic:spPr>
                </pic:pic>
              </a:graphicData>
            </a:graphic>
          </wp:inline>
        </w:drawing>
      </w:r>
      <w:r w:rsidR="00412ADA">
        <w:rPr>
          <w:sz w:val="20"/>
        </w:rPr>
        <w:t xml:space="preserve">  </w:t>
      </w:r>
      <w:bookmarkStart w:id="0" w:name="_GoBack"/>
      <w:bookmarkEnd w:id="0"/>
      <w:r w:rsidR="009F2440" w:rsidRPr="009F2440">
        <w:rPr>
          <w:sz w:val="20"/>
        </w:rPr>
        <w:t>3504 Grand Avenue ~ Ames, IA.  50010</w:t>
      </w:r>
    </w:p>
    <w:p w:rsidR="00A82319" w:rsidRPr="001175F4" w:rsidRDefault="008956E6">
      <w:pPr>
        <w:pStyle w:val="Subtitle"/>
        <w:rPr>
          <w:b/>
        </w:rPr>
      </w:pPr>
      <w:r w:rsidRPr="001175F4">
        <w:rPr>
          <w:b/>
          <w:noProof/>
          <w:color w:val="479663" w:themeColor="accent3"/>
          <w:lang w:eastAsia="en-US"/>
        </w:rPr>
        <mc:AlternateContent>
          <mc:Choice Requires="wps">
            <w:drawing>
              <wp:anchor distT="182880" distB="182880" distL="274320" distR="274320" simplePos="0" relativeHeight="251659264" behindDoc="0" locked="0" layoutInCell="1" allowOverlap="0">
                <wp:simplePos x="0" y="0"/>
                <wp:positionH relativeFrom="margin">
                  <wp:posOffset>0</wp:posOffset>
                </wp:positionH>
                <wp:positionV relativeFrom="paragraph">
                  <wp:posOffset>711835</wp:posOffset>
                </wp:positionV>
                <wp:extent cx="2240280" cy="6492240"/>
                <wp:effectExtent l="0" t="0" r="7620" b="1860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E74B70">
                              <w:trPr>
                                <w:trHeight w:hRule="exact" w:val="6048"/>
                              </w:trPr>
                              <w:tc>
                                <w:tcPr>
                                  <w:tcW w:w="3518" w:type="dxa"/>
                                  <w:shd w:val="clear" w:color="auto" w:fill="AF4E12" w:themeFill="accent1" w:themeFillShade="BF"/>
                                  <w:tcMar>
                                    <w:top w:w="288" w:type="dxa"/>
                                    <w:bottom w:w="288" w:type="dxa"/>
                                  </w:tcMar>
                                </w:tcPr>
                                <w:p w:rsidR="00E74B70" w:rsidRDefault="00E74B70">
                                  <w:pPr>
                                    <w:pStyle w:val="BlockHeading"/>
                                  </w:pPr>
                                  <w:r>
                                    <w:t>A success Story</w:t>
                                  </w:r>
                                </w:p>
                                <w:p w:rsidR="00E74B70" w:rsidRDefault="00E74B70" w:rsidP="000246DD">
                                  <w:pPr>
                                    <w:pStyle w:val="BlockText"/>
                                  </w:pPr>
                                  <w:r>
                                    <w:t>Habitat for Humanity of Central Iowa will be completing our 68th home build this year.  Th</w:t>
                                  </w:r>
                                  <w:r w:rsidR="00995E22">
                                    <w:t>e</w:t>
                                  </w:r>
                                  <w:r>
                                    <w:t xml:space="preserve"> home</w:t>
                                  </w:r>
                                  <w:r w:rsidR="00D70A78">
                                    <w:t>,</w:t>
                                  </w:r>
                                  <w:r>
                                    <w:t xml:space="preserve"> at 12</w:t>
                                  </w:r>
                                  <w:r w:rsidRPr="000246DD">
                                    <w:rPr>
                                      <w:vertAlign w:val="superscript"/>
                                    </w:rPr>
                                    <w:t>th</w:t>
                                  </w:r>
                                  <w:r>
                                    <w:t xml:space="preserve"> Street and Grand Avenue in Ames, is a </w:t>
                                  </w:r>
                                  <w:r w:rsidRPr="000246DD">
                                    <w:t>monumental</w:t>
                                  </w:r>
                                  <w:r>
                                    <w:t xml:space="preserve"> </w:t>
                                  </w:r>
                                  <w:r w:rsidRPr="000246DD">
                                    <w:t>accomplishment</w:t>
                                  </w:r>
                                  <w:r w:rsidR="00F13D24">
                                    <w:t>.</w:t>
                                  </w:r>
                                </w:p>
                                <w:p w:rsidR="00E74B70" w:rsidRDefault="00E74B70" w:rsidP="000246DD">
                                  <w:pPr>
                                    <w:pStyle w:val="BlockText"/>
                                  </w:pPr>
                                  <w:r>
                                    <w:t>Please help us continue Sandi’s legacy by contributing to our building fund for her final project as Executive Director.</w:t>
                                  </w:r>
                                </w:p>
                                <w:p w:rsidR="00E74B70" w:rsidRDefault="00E74B70" w:rsidP="000246DD">
                                  <w:pPr>
                                    <w:pStyle w:val="BlockText"/>
                                  </w:pPr>
                                  <w:r>
                                    <w:t>We don’t just build homes,</w:t>
                                  </w:r>
                                </w:p>
                                <w:p w:rsidR="00E74B70" w:rsidRDefault="00E74B70" w:rsidP="000246DD">
                                  <w:pPr>
                                    <w:pStyle w:val="BlockText"/>
                                  </w:pPr>
                                  <w:r>
                                    <w:t>We build communities!</w:t>
                                  </w:r>
                                </w:p>
                                <w:p w:rsidR="00E74B70" w:rsidRDefault="00E74B70" w:rsidP="000246DD">
                                  <w:pPr>
                                    <w:pStyle w:val="BlockText"/>
                                  </w:pPr>
                                </w:p>
                              </w:tc>
                            </w:tr>
                            <w:tr w:rsidR="00E74B70">
                              <w:trPr>
                                <w:trHeight w:hRule="exact" w:val="288"/>
                              </w:trPr>
                              <w:tc>
                                <w:tcPr>
                                  <w:tcW w:w="3518" w:type="dxa"/>
                                </w:tcPr>
                                <w:p w:rsidR="00E74B70" w:rsidRDefault="00E74B70"/>
                              </w:tc>
                            </w:tr>
                            <w:tr w:rsidR="00E74B70">
                              <w:trPr>
                                <w:trHeight w:hRule="exact" w:val="3312"/>
                              </w:trPr>
                              <w:tc>
                                <w:tcPr>
                                  <w:tcW w:w="3518" w:type="dxa"/>
                                </w:tcPr>
                                <w:p w:rsidR="00E74B70" w:rsidRDefault="00E74B70">
                                  <w:r>
                                    <w:rPr>
                                      <w:noProof/>
                                      <w:lang w:eastAsia="en-US"/>
                                    </w:rPr>
                                    <w:drawing>
                                      <wp:inline distT="0" distB="0" distL="0" distR="0" wp14:anchorId="1053E2C8" wp14:editId="7D2FD736">
                                        <wp:extent cx="1580583" cy="21050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9"/>
                                                <a:stretch>
                                                  <a:fillRect/>
                                                </a:stretch>
                                              </pic:blipFill>
                                              <pic:spPr bwMode="auto">
                                                <a:xfrm>
                                                  <a:off x="0" y="0"/>
                                                  <a:ext cx="1580583" cy="2105025"/>
                                                </a:xfrm>
                                                <a:prstGeom prst="rect">
                                                  <a:avLst/>
                                                </a:prstGeom>
                                                <a:noFill/>
                                                <a:ln>
                                                  <a:noFill/>
                                                </a:ln>
                                              </pic:spPr>
                                            </pic:pic>
                                          </a:graphicData>
                                        </a:graphic>
                                      </wp:inline>
                                    </w:drawing>
                                  </w:r>
                                </w:p>
                              </w:tc>
                            </w:tr>
                          </w:tbl>
                          <w:p w:rsidR="00E74B70" w:rsidRPr="003E07D8" w:rsidRDefault="00E74B70">
                            <w:pPr>
                              <w:pStyle w:val="Caption"/>
                              <w:rPr>
                                <w:b/>
                                <w:sz w:val="20"/>
                              </w:rPr>
                            </w:pPr>
                            <w:r w:rsidRPr="003E07D8">
                              <w:rPr>
                                <w:b/>
                                <w:sz w:val="20"/>
                              </w:rPr>
                              <w:t>Sandi Risdal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jfQIAAGw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E74B70">
                        <w:trPr>
                          <w:trHeight w:hRule="exact" w:val="6048"/>
                        </w:trPr>
                        <w:tc>
                          <w:tcPr>
                            <w:tcW w:w="3518" w:type="dxa"/>
                            <w:shd w:val="clear" w:color="auto" w:fill="AF4E12" w:themeFill="accent1" w:themeFillShade="BF"/>
                            <w:tcMar>
                              <w:top w:w="288" w:type="dxa"/>
                              <w:bottom w:w="288" w:type="dxa"/>
                            </w:tcMar>
                          </w:tcPr>
                          <w:p w:rsidR="00E74B70" w:rsidRDefault="00E74B70">
                            <w:pPr>
                              <w:pStyle w:val="BlockHeading"/>
                            </w:pPr>
                            <w:r>
                              <w:t>A success Story</w:t>
                            </w:r>
                          </w:p>
                          <w:p w:rsidR="00E74B70" w:rsidRDefault="00E74B70" w:rsidP="000246DD">
                            <w:pPr>
                              <w:pStyle w:val="BlockText"/>
                            </w:pPr>
                            <w:r>
                              <w:t>Habitat for Humanity of Central Iowa will be completing our 68th home build this year.  Th</w:t>
                            </w:r>
                            <w:r w:rsidR="00995E22">
                              <w:t>e</w:t>
                            </w:r>
                            <w:r>
                              <w:t xml:space="preserve"> home</w:t>
                            </w:r>
                            <w:r w:rsidR="00D70A78">
                              <w:t>,</w:t>
                            </w:r>
                            <w:r>
                              <w:t xml:space="preserve"> at 12</w:t>
                            </w:r>
                            <w:r w:rsidRPr="000246DD">
                              <w:rPr>
                                <w:vertAlign w:val="superscript"/>
                              </w:rPr>
                              <w:t>th</w:t>
                            </w:r>
                            <w:r>
                              <w:t xml:space="preserve"> Street and Grand Avenue in Ames, is a </w:t>
                            </w:r>
                            <w:r w:rsidRPr="000246DD">
                              <w:t>monumental</w:t>
                            </w:r>
                            <w:r>
                              <w:t xml:space="preserve"> </w:t>
                            </w:r>
                            <w:r w:rsidRPr="000246DD">
                              <w:t>accomplishment</w:t>
                            </w:r>
                            <w:r w:rsidR="00F13D24">
                              <w:t>.</w:t>
                            </w:r>
                          </w:p>
                          <w:p w:rsidR="00E74B70" w:rsidRDefault="00E74B70" w:rsidP="000246DD">
                            <w:pPr>
                              <w:pStyle w:val="BlockText"/>
                            </w:pPr>
                            <w:r>
                              <w:t>Please help us continue Sandi’s legacy by contributing to our building fund for her final project as Executive Director.</w:t>
                            </w:r>
                          </w:p>
                          <w:p w:rsidR="00E74B70" w:rsidRDefault="00E74B70" w:rsidP="000246DD">
                            <w:pPr>
                              <w:pStyle w:val="BlockText"/>
                            </w:pPr>
                            <w:r>
                              <w:t>We don’t just build homes,</w:t>
                            </w:r>
                          </w:p>
                          <w:p w:rsidR="00E74B70" w:rsidRDefault="00E74B70" w:rsidP="000246DD">
                            <w:pPr>
                              <w:pStyle w:val="BlockText"/>
                            </w:pPr>
                            <w:r>
                              <w:t>We build communities!</w:t>
                            </w:r>
                          </w:p>
                          <w:p w:rsidR="00E74B70" w:rsidRDefault="00E74B70" w:rsidP="000246DD">
                            <w:pPr>
                              <w:pStyle w:val="BlockText"/>
                            </w:pPr>
                          </w:p>
                        </w:tc>
                      </w:tr>
                      <w:tr w:rsidR="00E74B70">
                        <w:trPr>
                          <w:trHeight w:hRule="exact" w:val="288"/>
                        </w:trPr>
                        <w:tc>
                          <w:tcPr>
                            <w:tcW w:w="3518" w:type="dxa"/>
                          </w:tcPr>
                          <w:p w:rsidR="00E74B70" w:rsidRDefault="00E74B70"/>
                        </w:tc>
                      </w:tr>
                      <w:tr w:rsidR="00E74B70">
                        <w:trPr>
                          <w:trHeight w:hRule="exact" w:val="3312"/>
                        </w:trPr>
                        <w:tc>
                          <w:tcPr>
                            <w:tcW w:w="3518" w:type="dxa"/>
                          </w:tcPr>
                          <w:p w:rsidR="00E74B70" w:rsidRDefault="00E74B70">
                            <w:r>
                              <w:rPr>
                                <w:noProof/>
                                <w:lang w:eastAsia="en-US"/>
                              </w:rPr>
                              <w:drawing>
                                <wp:inline distT="0" distB="0" distL="0" distR="0" wp14:anchorId="1053E2C8" wp14:editId="7D2FD736">
                                  <wp:extent cx="1580583" cy="21050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9"/>
                                          <a:stretch>
                                            <a:fillRect/>
                                          </a:stretch>
                                        </pic:blipFill>
                                        <pic:spPr bwMode="auto">
                                          <a:xfrm>
                                            <a:off x="0" y="0"/>
                                            <a:ext cx="1580583" cy="2105025"/>
                                          </a:xfrm>
                                          <a:prstGeom prst="rect">
                                            <a:avLst/>
                                          </a:prstGeom>
                                          <a:noFill/>
                                          <a:ln>
                                            <a:noFill/>
                                          </a:ln>
                                        </pic:spPr>
                                      </pic:pic>
                                    </a:graphicData>
                                  </a:graphic>
                                </wp:inline>
                              </w:drawing>
                            </w:r>
                          </w:p>
                        </w:tc>
                      </w:tr>
                    </w:tbl>
                    <w:p w:rsidR="00E74B70" w:rsidRPr="003E07D8" w:rsidRDefault="00E74B70">
                      <w:pPr>
                        <w:pStyle w:val="Caption"/>
                        <w:rPr>
                          <w:b/>
                          <w:sz w:val="20"/>
                        </w:rPr>
                      </w:pPr>
                      <w:r w:rsidRPr="003E07D8">
                        <w:rPr>
                          <w:b/>
                          <w:sz w:val="20"/>
                        </w:rPr>
                        <w:t>Sandi Risdal</w:t>
                      </w:r>
                    </w:p>
                  </w:txbxContent>
                </v:textbox>
                <w10:wrap type="square" anchorx="margin"/>
              </v:shape>
            </w:pict>
          </mc:Fallback>
        </mc:AlternateContent>
      </w:r>
      <w:r w:rsidR="00981FA7" w:rsidRPr="001175F4">
        <w:rPr>
          <w:b/>
          <w:color w:val="479663" w:themeColor="accent3"/>
        </w:rPr>
        <w:t>Spring 2022</w:t>
      </w:r>
    </w:p>
    <w:p w:rsidR="00B361CF" w:rsidRPr="00B361CF" w:rsidRDefault="00B361CF" w:rsidP="00B361CF">
      <w:pPr>
        <w:pStyle w:val="Heading1"/>
      </w:pPr>
      <w:r>
        <w:t>Retirement</w:t>
      </w:r>
    </w:p>
    <w:p w:rsidR="00A82319" w:rsidRDefault="00B361CF">
      <w:r>
        <w:t xml:space="preserve">As most of you know by now, Sandi Risdal is retiring </w:t>
      </w:r>
      <w:r w:rsidR="00EC4B59">
        <w:t xml:space="preserve">this April after serving as </w:t>
      </w:r>
      <w:r w:rsidR="001053C1">
        <w:t>the Executive Director of Habitat for Humanity of Central Iowa for 15 years.</w:t>
      </w:r>
    </w:p>
    <w:p w:rsidR="00A82319" w:rsidRDefault="001053C1">
      <w:pPr>
        <w:pStyle w:val="Heading2"/>
      </w:pPr>
      <w:r>
        <w:t xml:space="preserve">Our appreciation for all that Sandi has accomplished during her 15 </w:t>
      </w:r>
      <w:r w:rsidR="00591980">
        <w:t>year</w:t>
      </w:r>
      <w:r w:rsidR="00231ABB">
        <w:t>s</w:t>
      </w:r>
      <w:r w:rsidR="00591980">
        <w:t xml:space="preserve"> </w:t>
      </w:r>
      <w:r>
        <w:t xml:space="preserve">tenure is </w:t>
      </w:r>
      <w:r w:rsidRPr="001053C1">
        <w:t>immeasurable</w:t>
      </w:r>
      <w:r>
        <w:t>!</w:t>
      </w:r>
    </w:p>
    <w:p w:rsidR="00A82319" w:rsidRDefault="001053C1">
      <w:r>
        <w:t>She has been instrumental in the growth of our organization, from a little office tucked away in downtown Ames to the big beautiful building we now enjoy on Grand Avenue</w:t>
      </w:r>
      <w:r w:rsidR="00CE6089">
        <w:t xml:space="preserve"> in Ames</w:t>
      </w:r>
      <w:r>
        <w:t xml:space="preserve">.  Our growth from garage and parking lot sales to our first real “store” on East Lincoln Way, to </w:t>
      </w:r>
      <w:r w:rsidR="00CE6089">
        <w:t>our</w:t>
      </w:r>
      <w:r>
        <w:t xml:space="preserve"> fabulous Store location on Grand Avenue we inhabit today</w:t>
      </w:r>
      <w:r w:rsidR="00F13D24">
        <w:t xml:space="preserve"> has been </w:t>
      </w:r>
      <w:r w:rsidR="00F13D24" w:rsidRPr="00F13D24">
        <w:t>unprecedented</w:t>
      </w:r>
      <w:r w:rsidR="00F13D24">
        <w:t xml:space="preserve">. </w:t>
      </w:r>
    </w:p>
    <w:p w:rsidR="003C6744" w:rsidRPr="003C6744" w:rsidRDefault="001053C1" w:rsidP="003C6744">
      <w:pPr>
        <w:pStyle w:val="Heading3"/>
      </w:pPr>
      <w:r>
        <w:t>Sandi has been the inspiration and driving force behind</w:t>
      </w:r>
      <w:r w:rsidR="003C6744">
        <w:t xml:space="preserve"> all</w:t>
      </w:r>
      <w:r>
        <w:t xml:space="preserve"> </w:t>
      </w:r>
      <w:r w:rsidR="003C6744">
        <w:t xml:space="preserve">this growth and Community involvement.                                                                          </w:t>
      </w:r>
    </w:p>
    <w:p w:rsidR="003C6744" w:rsidRDefault="003C6744">
      <w:r>
        <w:t>She has built a Team of hard working and loyal staff and volunteers who are dedicated to her vision and the mission of HFHCI.</w:t>
      </w:r>
      <w:r w:rsidR="00A111D8">
        <w:t xml:space="preserve">  </w:t>
      </w:r>
      <w:r w:rsidR="00A111D8" w:rsidRPr="00A111D8">
        <w:t xml:space="preserve">Her joy and compassion are infectious and motivate us all to try and do better.    </w:t>
      </w:r>
    </w:p>
    <w:p w:rsidR="00A82319" w:rsidRDefault="003C6744">
      <w:pPr>
        <w:pStyle w:val="Heading3"/>
      </w:pPr>
      <w:r>
        <w:t>Even on the “bad” days, Sandi has always been a joy to work with and an inspirational leader.</w:t>
      </w:r>
    </w:p>
    <w:p w:rsidR="00A82319" w:rsidRDefault="00A111D8">
      <w:pPr>
        <w:pStyle w:val="Quote"/>
      </w:pPr>
      <w:r w:rsidRPr="00A111D8">
        <w:t xml:space="preserve">The many families HFHCI has helped are all </w:t>
      </w:r>
      <w:r>
        <w:t xml:space="preserve">very </w:t>
      </w:r>
      <w:r w:rsidRPr="00A111D8">
        <w:t xml:space="preserve">near and dear to Sandi’s heart.  </w:t>
      </w:r>
    </w:p>
    <w:p w:rsidR="00A82319" w:rsidRDefault="00A111D8">
      <w:pPr>
        <w:pStyle w:val="Heading1"/>
      </w:pPr>
      <w:r>
        <w:t>Sandi says, “</w:t>
      </w:r>
      <w:r w:rsidRPr="00A111D8">
        <w:t>Another joy and bonus of my position has been working with our families</w:t>
      </w:r>
      <w:r>
        <w:t xml:space="preserve"> … </w:t>
      </w:r>
      <w:r w:rsidRPr="00A111D8">
        <w:t>I have truly loved every minute. Getting to know them, watching them work on and build their home has been such an inspiration.</w:t>
      </w:r>
      <w:r>
        <w:t>”</w:t>
      </w:r>
    </w:p>
    <w:p w:rsidR="00A82319" w:rsidRDefault="00A111D8">
      <w:pPr>
        <w:rPr>
          <w:noProof/>
        </w:rPr>
      </w:pPr>
      <w:r>
        <w:rPr>
          <w:noProof/>
        </w:rPr>
        <w:t>No question, Sandi Risdal will be greatly missed.  It will not be easy for anyone to fill her shoes.  However, Sandi’s legacy of accomplishments will live on for many years to come.  Thank You!</w:t>
      </w:r>
    </w:p>
    <w:p w:rsidR="00A82319" w:rsidRDefault="00090E32">
      <w:pPr>
        <w:pStyle w:val="Heading1"/>
      </w:pPr>
      <w:r>
        <w:lastRenderedPageBreak/>
        <w:t>So Much new and exciting!</w:t>
      </w:r>
    </w:p>
    <w:p w:rsidR="000F466C" w:rsidRDefault="00090E32" w:rsidP="00090E32">
      <w:pPr>
        <w:rPr>
          <w:noProof/>
        </w:rPr>
      </w:pPr>
      <w:r>
        <w:rPr>
          <w:noProof/>
        </w:rPr>
        <w:t xml:space="preserve">Under Sandi’s leadership we have </w:t>
      </w:r>
      <w:r w:rsidR="000F466C">
        <w:rPr>
          <w:noProof/>
        </w:rPr>
        <w:t>so much new and exciting “stuff” going on.  We have our wonderful new Store and Office location on Grand Avenue in Ames.  We have recently purchased a 2</w:t>
      </w:r>
      <w:r w:rsidR="000F466C" w:rsidRPr="000F466C">
        <w:rPr>
          <w:noProof/>
          <w:vertAlign w:val="superscript"/>
        </w:rPr>
        <w:t>nd</w:t>
      </w:r>
      <w:r w:rsidR="000F466C">
        <w:rPr>
          <w:noProof/>
        </w:rPr>
        <w:t xml:space="preserve"> delivery truck to keep up with the demands of our Store sales.  </w:t>
      </w:r>
      <w:r w:rsidR="000F466C" w:rsidRPr="000F466C">
        <w:rPr>
          <w:noProof/>
        </w:rPr>
        <w:t>We’re adding more staff to our Store delivery Team to meet the demand.</w:t>
      </w:r>
    </w:p>
    <w:p w:rsidR="000F466C" w:rsidRDefault="000F466C" w:rsidP="00090E32">
      <w:pPr>
        <w:rPr>
          <w:noProof/>
        </w:rPr>
      </w:pPr>
      <w:r>
        <w:rPr>
          <w:noProof/>
        </w:rPr>
        <w:t>We’ll be getting our new truck wrapped in an eye catching design this spring to serve as a mobile billboard for HFHCI.</w:t>
      </w:r>
    </w:p>
    <w:p w:rsidR="000F466C" w:rsidRDefault="000F466C" w:rsidP="00090E32">
      <w:pPr>
        <w:rPr>
          <w:noProof/>
        </w:rPr>
      </w:pPr>
      <w:r>
        <w:rPr>
          <w:noProof/>
        </w:rPr>
        <w:t>We now have an Online Store to complement our</w:t>
      </w:r>
      <w:r w:rsidR="00CE6089">
        <w:rPr>
          <w:noProof/>
        </w:rPr>
        <w:t xml:space="preserve"> bricks &amp; mortar</w:t>
      </w:r>
      <w:r>
        <w:rPr>
          <w:noProof/>
        </w:rPr>
        <w:t xml:space="preserve"> Store.  The Online Store is easily accessable via our HFHCI website, simply click on the “SHOP” tab at the top of the home page.  Our Online Store has only been open for a few weeks and sales are already brisk.</w:t>
      </w:r>
    </w:p>
    <w:p w:rsidR="000F466C" w:rsidRDefault="000F466C" w:rsidP="00090E32">
      <w:pPr>
        <w:rPr>
          <w:noProof/>
        </w:rPr>
      </w:pPr>
      <w:r>
        <w:rPr>
          <w:noProof/>
        </w:rPr>
        <w:t>We’re doing</w:t>
      </w:r>
      <w:r w:rsidR="00373610">
        <w:rPr>
          <w:noProof/>
        </w:rPr>
        <w:t xml:space="preserve"> even</w:t>
      </w:r>
      <w:r>
        <w:rPr>
          <w:noProof/>
        </w:rPr>
        <w:t xml:space="preserve"> more to further raise our visibility within the Community.  From having a booth at this summer’s Donwtown Ames Farmer’s Market to</w:t>
      </w:r>
      <w:r w:rsidR="00CE6089">
        <w:rPr>
          <w:noProof/>
        </w:rPr>
        <w:t xml:space="preserve"> Radio Ads to</w:t>
      </w:r>
      <w:r>
        <w:rPr>
          <w:noProof/>
        </w:rPr>
        <w:t xml:space="preserve"> making numerous presentations to civic and faithbased groups.</w:t>
      </w:r>
    </w:p>
    <w:p w:rsidR="00A82319" w:rsidRDefault="008956E6">
      <w:pPr>
        <w:pStyle w:val="Heading1"/>
      </w:pPr>
      <w:r>
        <w:rPr>
          <w:noProof/>
          <w:lang w:eastAsia="en-US"/>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align>top</wp:align>
                </wp:positionV>
                <wp:extent cx="2240280" cy="9725025"/>
                <wp:effectExtent l="0" t="0" r="7620" b="9525"/>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972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E74B70" w:rsidTr="000246DD">
                              <w:trPr>
                                <w:trHeight w:hRule="exact" w:val="3312"/>
                              </w:trPr>
                              <w:tc>
                                <w:tcPr>
                                  <w:tcW w:w="3518" w:type="dxa"/>
                                </w:tcPr>
                                <w:p w:rsidR="00E74B70" w:rsidRDefault="00E74B70" w:rsidP="00D458DD">
                                  <w:r>
                                    <w:rPr>
                                      <w:noProof/>
                                      <w:lang w:eastAsia="en-US"/>
                                    </w:rPr>
                                    <w:drawing>
                                      <wp:inline distT="0" distB="0" distL="0" distR="0" wp14:anchorId="7000B966" wp14:editId="66D56887">
                                        <wp:extent cx="2238374" cy="183966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0"/>
                                                <a:stretch>
                                                  <a:fillRect/>
                                                </a:stretch>
                                              </pic:blipFill>
                                              <pic:spPr bwMode="auto">
                                                <a:xfrm>
                                                  <a:off x="0" y="0"/>
                                                  <a:ext cx="2238374" cy="1839663"/>
                                                </a:xfrm>
                                                <a:prstGeom prst="rect">
                                                  <a:avLst/>
                                                </a:prstGeom>
                                                <a:noFill/>
                                                <a:ln>
                                                  <a:noFill/>
                                                </a:ln>
                                              </pic:spPr>
                                            </pic:pic>
                                          </a:graphicData>
                                        </a:graphic>
                                      </wp:inline>
                                    </w:drawing>
                                  </w:r>
                                </w:p>
                              </w:tc>
                            </w:tr>
                          </w:tbl>
                          <w:p w:rsidR="00E74B70" w:rsidRDefault="00E74B70">
                            <w:pPr>
                              <w:pStyle w:val="Caption"/>
                            </w:pPr>
                            <w:r>
                              <w:t>You’ve come a long way!</w:t>
                            </w:r>
                          </w:p>
                          <w:p w:rsidR="00E74B70" w:rsidRDefault="00E74B70">
                            <w:pPr>
                              <w:pStyle w:val="ContactHeading"/>
                            </w:pPr>
                            <w:r>
                              <w:t>Our growth has been amazing!</w:t>
                            </w:r>
                          </w:p>
                          <w:p w:rsidR="00E74B70" w:rsidRPr="00450F0E" w:rsidRDefault="00412ADA" w:rsidP="000511E6">
                            <w:pPr>
                              <w:pStyle w:val="ContactInfoBold"/>
                              <w:rPr>
                                <w:b w:val="0"/>
                              </w:rPr>
                            </w:pPr>
                            <w:sdt>
                              <w:sdtPr>
                                <w:rPr>
                                  <w:b w:val="0"/>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2C2481">
                                  <w:rPr>
                                    <w:b w:val="0"/>
                                    <w:bCs/>
                                  </w:rPr>
                                  <w:t>Everything</w:t>
                                </w:r>
                                <w:r w:rsidR="00E74B70" w:rsidRPr="00450F0E">
                                  <w:rPr>
                                    <w:b w:val="0"/>
                                    <w:bCs/>
                                  </w:rPr>
                                  <w:t xml:space="preserve"> HFHCI has been able to accomplish in the past 15 years</w:t>
                                </w:r>
                                <w:r w:rsidR="002C2481">
                                  <w:rPr>
                                    <w:b w:val="0"/>
                                    <w:bCs/>
                                  </w:rPr>
                                  <w:t xml:space="preserve"> is truly remarkable</w:t>
                                </w:r>
                                <w:r w:rsidR="00E74B70" w:rsidRPr="00450F0E">
                                  <w:rPr>
                                    <w:b w:val="0"/>
                                    <w:bCs/>
                                  </w:rPr>
                                  <w:t>.</w:t>
                                </w:r>
                              </w:sdtContent>
                            </w:sdt>
                          </w:p>
                          <w:p w:rsidR="00E74B70" w:rsidRDefault="00E74B70">
                            <w:pPr>
                              <w:pStyle w:val="ContactInfo"/>
                            </w:pPr>
                          </w:p>
                          <w:p w:rsidR="00E74B70" w:rsidRDefault="00E74B70">
                            <w:pPr>
                              <w:pStyle w:val="ContactInfo"/>
                            </w:pPr>
                            <w:r>
                              <w:t>It’s hard to believe just how far we’ve come.  It’s been one heck of a ride!  And, we’re not done yet</w:t>
                            </w:r>
                            <w:r w:rsidR="002C2481">
                              <w:t>.</w:t>
                            </w:r>
                            <w:r>
                              <w:t xml:space="preserve">  </w:t>
                            </w:r>
                          </w:p>
                          <w:p w:rsidR="00E74B70" w:rsidRDefault="00E74B70">
                            <w:pPr>
                              <w:pStyle w:val="ContactInfo"/>
                            </w:pPr>
                          </w:p>
                          <w:p w:rsidR="00E74B70" w:rsidRDefault="00E74B70">
                            <w:pPr>
                              <w:pStyle w:val="ContactInfo"/>
                            </w:pPr>
                            <w:r>
                              <w:t>Our growth has been phenomenal these past 15 years.  So many changes, so many improvements.</w:t>
                            </w:r>
                          </w:p>
                          <w:p w:rsidR="00E74B70" w:rsidRDefault="00E74B70">
                            <w:pPr>
                              <w:pStyle w:val="ContactInfo"/>
                            </w:pPr>
                          </w:p>
                          <w:p w:rsidR="00E74B70" w:rsidRDefault="00E74B70">
                            <w:pPr>
                              <w:pStyle w:val="ContactInfo"/>
                            </w:pPr>
                            <w:r>
                              <w:t>The contributions to our Community have been immense.  The many families who have been helped and the public awareness of the need for more decent and affordable housing.</w:t>
                            </w:r>
                          </w:p>
                          <w:p w:rsidR="00E74B70" w:rsidRDefault="00E74B70" w:rsidP="00626D4E">
                            <w:pPr>
                              <w:pStyle w:val="Heading2"/>
                            </w:pPr>
                            <w:r>
                              <w:t>Now, more than ever we need your support!</w:t>
                            </w:r>
                          </w:p>
                          <w:p w:rsidR="00E74B70" w:rsidRDefault="00E74B70" w:rsidP="00565FA6">
                            <w:r>
                              <w:t xml:space="preserve">One of the keys to our continued success is the success of our Habitat Store.  Store sales are </w:t>
                            </w:r>
                            <w:r w:rsidRPr="00231ABB">
                              <w:t xml:space="preserve">crucial </w:t>
                            </w:r>
                            <w:r>
                              <w:t>to our growth and fund in large part our current and future home builds.</w:t>
                            </w:r>
                          </w:p>
                          <w:p w:rsidR="00E74B70" w:rsidRDefault="00E74B70" w:rsidP="00565FA6">
                            <w:pPr>
                              <w:pStyle w:val="Heading2"/>
                              <w:rPr>
                                <w:b/>
                              </w:rPr>
                            </w:pPr>
                            <w:r w:rsidRPr="00565FA6">
                              <w:rPr>
                                <w:b/>
                              </w:rPr>
                              <w:t>Donate, Shop, Volunteer</w:t>
                            </w:r>
                          </w:p>
                          <w:p w:rsidR="00E74B70" w:rsidRDefault="00E74B70" w:rsidP="00565FA6">
                            <w:r>
                              <w:t>We need your donations of gently used furniture, appliances, home décor, tools, building materials and more.</w:t>
                            </w:r>
                          </w:p>
                          <w:p w:rsidR="00E74B70" w:rsidRDefault="00E74B70" w:rsidP="00565FA6">
                            <w:r>
                              <w:t>We need you to support our Store and shop local.</w:t>
                            </w:r>
                          </w:p>
                          <w:p w:rsidR="00E74B70" w:rsidRPr="00565FA6" w:rsidRDefault="00E74B70" w:rsidP="00565FA6">
                            <w:r>
                              <w:t>We need you to Volunteer.  In the Store, on a Build, or even in the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7" type="#_x0000_t202" alt="Text box sidebar" style="position:absolute;margin-left:0;margin-top:0;width:176.4pt;height:765.75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E74B70" w:rsidTr="000246DD">
                        <w:trPr>
                          <w:trHeight w:hRule="exact" w:val="3312"/>
                        </w:trPr>
                        <w:tc>
                          <w:tcPr>
                            <w:tcW w:w="3518" w:type="dxa"/>
                          </w:tcPr>
                          <w:p w:rsidR="00E74B70" w:rsidRDefault="00E74B70" w:rsidP="00D458DD">
                            <w:r>
                              <w:rPr>
                                <w:noProof/>
                                <w:lang w:eastAsia="en-US"/>
                              </w:rPr>
                              <w:drawing>
                                <wp:inline distT="0" distB="0" distL="0" distR="0" wp14:anchorId="7000B966" wp14:editId="66D56887">
                                  <wp:extent cx="2238374" cy="183966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0"/>
                                          <a:stretch>
                                            <a:fillRect/>
                                          </a:stretch>
                                        </pic:blipFill>
                                        <pic:spPr bwMode="auto">
                                          <a:xfrm>
                                            <a:off x="0" y="0"/>
                                            <a:ext cx="2238374" cy="1839663"/>
                                          </a:xfrm>
                                          <a:prstGeom prst="rect">
                                            <a:avLst/>
                                          </a:prstGeom>
                                          <a:noFill/>
                                          <a:ln>
                                            <a:noFill/>
                                          </a:ln>
                                        </pic:spPr>
                                      </pic:pic>
                                    </a:graphicData>
                                  </a:graphic>
                                </wp:inline>
                              </w:drawing>
                            </w:r>
                          </w:p>
                        </w:tc>
                      </w:tr>
                    </w:tbl>
                    <w:p w:rsidR="00E74B70" w:rsidRDefault="00E74B70">
                      <w:pPr>
                        <w:pStyle w:val="Caption"/>
                      </w:pPr>
                      <w:r>
                        <w:t>You’ve come a long way!</w:t>
                      </w:r>
                    </w:p>
                    <w:p w:rsidR="00E74B70" w:rsidRDefault="00E74B70">
                      <w:pPr>
                        <w:pStyle w:val="ContactHeading"/>
                      </w:pPr>
                      <w:r>
                        <w:t>Our growth has been amazing!</w:t>
                      </w:r>
                    </w:p>
                    <w:p w:rsidR="00E74B70" w:rsidRPr="00450F0E" w:rsidRDefault="00412ADA" w:rsidP="000511E6">
                      <w:pPr>
                        <w:pStyle w:val="ContactInfoBold"/>
                        <w:rPr>
                          <w:b w:val="0"/>
                        </w:rPr>
                      </w:pPr>
                      <w:sdt>
                        <w:sdtPr>
                          <w:rPr>
                            <w:b w:val="0"/>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2C2481">
                            <w:rPr>
                              <w:b w:val="0"/>
                              <w:bCs/>
                            </w:rPr>
                            <w:t>Everything</w:t>
                          </w:r>
                          <w:r w:rsidR="00E74B70" w:rsidRPr="00450F0E">
                            <w:rPr>
                              <w:b w:val="0"/>
                              <w:bCs/>
                            </w:rPr>
                            <w:t xml:space="preserve"> HFHCI has been able to accomplish in the past 15 years</w:t>
                          </w:r>
                          <w:r w:rsidR="002C2481">
                            <w:rPr>
                              <w:b w:val="0"/>
                              <w:bCs/>
                            </w:rPr>
                            <w:t xml:space="preserve"> is truly remarkable</w:t>
                          </w:r>
                          <w:r w:rsidR="00E74B70" w:rsidRPr="00450F0E">
                            <w:rPr>
                              <w:b w:val="0"/>
                              <w:bCs/>
                            </w:rPr>
                            <w:t>.</w:t>
                          </w:r>
                        </w:sdtContent>
                      </w:sdt>
                    </w:p>
                    <w:p w:rsidR="00E74B70" w:rsidRDefault="00E74B70">
                      <w:pPr>
                        <w:pStyle w:val="ContactInfo"/>
                      </w:pPr>
                    </w:p>
                    <w:p w:rsidR="00E74B70" w:rsidRDefault="00E74B70">
                      <w:pPr>
                        <w:pStyle w:val="ContactInfo"/>
                      </w:pPr>
                      <w:r>
                        <w:t>It’s hard to believe just how far we’ve come.  It’s been one heck of a ride!  And, we’re not done yet</w:t>
                      </w:r>
                      <w:r w:rsidR="002C2481">
                        <w:t>.</w:t>
                      </w:r>
                      <w:r>
                        <w:t xml:space="preserve">  </w:t>
                      </w:r>
                    </w:p>
                    <w:p w:rsidR="00E74B70" w:rsidRDefault="00E74B70">
                      <w:pPr>
                        <w:pStyle w:val="ContactInfo"/>
                      </w:pPr>
                    </w:p>
                    <w:p w:rsidR="00E74B70" w:rsidRDefault="00E74B70">
                      <w:pPr>
                        <w:pStyle w:val="ContactInfo"/>
                      </w:pPr>
                      <w:r>
                        <w:t>Our growth has been phenomenal these past 15 years.  So many changes, so many improvements.</w:t>
                      </w:r>
                    </w:p>
                    <w:p w:rsidR="00E74B70" w:rsidRDefault="00E74B70">
                      <w:pPr>
                        <w:pStyle w:val="ContactInfo"/>
                      </w:pPr>
                    </w:p>
                    <w:p w:rsidR="00E74B70" w:rsidRDefault="00E74B70">
                      <w:pPr>
                        <w:pStyle w:val="ContactInfo"/>
                      </w:pPr>
                      <w:r>
                        <w:t>The contributions to our Community have been immense.  The many families who have been helped and the public awareness of the need for more decent and affordable housing.</w:t>
                      </w:r>
                    </w:p>
                    <w:p w:rsidR="00E74B70" w:rsidRDefault="00E74B70" w:rsidP="00626D4E">
                      <w:pPr>
                        <w:pStyle w:val="Heading2"/>
                      </w:pPr>
                      <w:r>
                        <w:t>Now, more than ever we need your support!</w:t>
                      </w:r>
                    </w:p>
                    <w:p w:rsidR="00E74B70" w:rsidRDefault="00E74B70" w:rsidP="00565FA6">
                      <w:r>
                        <w:t xml:space="preserve">One of the keys to our continued success is the success of our Habitat Store.  Store sales are </w:t>
                      </w:r>
                      <w:r w:rsidRPr="00231ABB">
                        <w:t xml:space="preserve">crucial </w:t>
                      </w:r>
                      <w:r>
                        <w:t>to our growth and fund in large part our current and future home builds.</w:t>
                      </w:r>
                    </w:p>
                    <w:p w:rsidR="00E74B70" w:rsidRDefault="00E74B70" w:rsidP="00565FA6">
                      <w:pPr>
                        <w:pStyle w:val="Heading2"/>
                        <w:rPr>
                          <w:b/>
                        </w:rPr>
                      </w:pPr>
                      <w:r w:rsidRPr="00565FA6">
                        <w:rPr>
                          <w:b/>
                        </w:rPr>
                        <w:t>Donate, Shop, Volunteer</w:t>
                      </w:r>
                    </w:p>
                    <w:p w:rsidR="00E74B70" w:rsidRDefault="00E74B70" w:rsidP="00565FA6">
                      <w:r>
                        <w:t>We need your donations of gently used furniture, appliances, home décor, tools, building materials and more.</w:t>
                      </w:r>
                    </w:p>
                    <w:p w:rsidR="00E74B70" w:rsidRDefault="00E74B70" w:rsidP="00565FA6">
                      <w:r>
                        <w:t>We need you to support our Store and shop local.</w:t>
                      </w:r>
                    </w:p>
                    <w:p w:rsidR="00E74B70" w:rsidRPr="00565FA6" w:rsidRDefault="00E74B70" w:rsidP="00565FA6">
                      <w:r>
                        <w:t>We need you to Volunteer.  In the Store, on a Build, or even in the Office.</w:t>
                      </w:r>
                    </w:p>
                  </w:txbxContent>
                </v:textbox>
                <w10:wrap type="square" anchorx="margin" anchory="margin"/>
                <w10:anchorlock/>
              </v:shape>
            </w:pict>
          </mc:Fallback>
        </mc:AlternateContent>
      </w:r>
      <w:r w:rsidR="00A22DD7">
        <w:t>But wait, there’s more …</w:t>
      </w:r>
    </w:p>
    <w:p w:rsidR="00A82319" w:rsidRDefault="00B75BF3" w:rsidP="00B75BF3">
      <w:pPr>
        <w:rPr>
          <w:noProof/>
        </w:rPr>
      </w:pPr>
      <w:r>
        <w:rPr>
          <w:noProof/>
        </w:rPr>
        <w:t>We have a lot of new and exciting things in the works for the months and years ahead, as we follow through on Sandi’s vision for H</w:t>
      </w:r>
      <w:r w:rsidR="00626D4E">
        <w:rPr>
          <w:noProof/>
        </w:rPr>
        <w:t>FHCI</w:t>
      </w:r>
      <w:r>
        <w:rPr>
          <w:noProof/>
        </w:rPr>
        <w:t>.</w:t>
      </w:r>
    </w:p>
    <w:p w:rsidR="00626D4E" w:rsidRDefault="00626D4E" w:rsidP="00B75BF3">
      <w:pPr>
        <w:rPr>
          <w:noProof/>
        </w:rPr>
      </w:pPr>
      <w:r>
        <w:rPr>
          <w:noProof/>
          <w:lang w:eastAsia="en-US"/>
        </w:rPr>
        <mc:AlternateContent>
          <mc:Choice Requires="wps">
            <w:drawing>
              <wp:anchor distT="182880" distB="182880" distL="274320" distR="274320" simplePos="0" relativeHeight="251665408" behindDoc="0" locked="0" layoutInCell="1" allowOverlap="0">
                <wp:simplePos x="0" y="0"/>
                <wp:positionH relativeFrom="margin">
                  <wp:align>right</wp:align>
                </wp:positionH>
                <wp:positionV relativeFrom="page">
                  <wp:posOffset>10438765</wp:posOffset>
                </wp:positionV>
                <wp:extent cx="6858000" cy="123825"/>
                <wp:effectExtent l="0" t="0" r="0" b="9525"/>
                <wp:wrapTopAndBottom/>
                <wp:docPr id="2" name="Text Box 2" descr="Mailer layout text box"/>
                <wp:cNvGraphicFramePr/>
                <a:graphic xmlns:a="http://schemas.openxmlformats.org/drawingml/2006/main">
                  <a:graphicData uri="http://schemas.microsoft.com/office/word/2010/wordprocessingShape">
                    <wps:wsp>
                      <wps:cNvSpPr txBox="1"/>
                      <wps:spPr>
                        <a:xfrm flipV="1">
                          <a:off x="0" y="0"/>
                          <a:ext cx="6858000" cy="123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16"/>
                              <w:gridCol w:w="6474"/>
                            </w:tblGrid>
                            <w:tr w:rsidR="00E74B70">
                              <w:trPr>
                                <w:trHeight w:val="2736"/>
                              </w:trPr>
                              <w:tc>
                                <w:tcPr>
                                  <w:tcW w:w="2000" w:type="pct"/>
                                </w:tcPr>
                                <w:p w:rsidR="00E74B70" w:rsidRDefault="00E74B70" w:rsidP="00D458DD">
                                  <w:pPr>
                                    <w:pStyle w:val="ContactInfo"/>
                                  </w:pPr>
                                </w:p>
                              </w:tc>
                              <w:tc>
                                <w:tcPr>
                                  <w:tcW w:w="3000" w:type="pct"/>
                                </w:tcPr>
                                <w:p w:rsidR="00E74B70" w:rsidRDefault="00E74B70"/>
                                <w:p w:rsidR="00E74B70" w:rsidRDefault="00E74B70"/>
                                <w:p w:rsidR="00E74B70" w:rsidRDefault="00E74B70"/>
                                <w:p w:rsidR="00E74B70" w:rsidRDefault="00E74B70"/>
                                <w:p w:rsidR="00E74B70" w:rsidRPr="004424C8" w:rsidRDefault="00E74B70">
                                  <w:pPr>
                                    <w:rPr>
                                      <w:b/>
                                    </w:rPr>
                                  </w:pPr>
                                </w:p>
                                <w:p w:rsidR="00E74B70" w:rsidRDefault="00E74B70"/>
                              </w:tc>
                            </w:tr>
                            <w:tr w:rsidR="00E74B70">
                              <w:trPr>
                                <w:trHeight w:val="3600"/>
                              </w:trPr>
                              <w:tc>
                                <w:tcPr>
                                  <w:tcW w:w="2000" w:type="pct"/>
                                </w:tcPr>
                                <w:p w:rsidR="00E74B70" w:rsidRDefault="00E74B70">
                                  <w:pPr>
                                    <w:pStyle w:val="ContactInfo"/>
                                  </w:pPr>
                                </w:p>
                              </w:tc>
                              <w:tc>
                                <w:tcPr>
                                  <w:tcW w:w="3000" w:type="pct"/>
                                </w:tcPr>
                                <w:sdt>
                                  <w:sdtPr>
                                    <w:id w:val="-1357416902"/>
                                    <w:temporary/>
                                    <w:showingPlcHdr/>
                                    <w15:appearance w15:val="hidden"/>
                                    <w:text/>
                                  </w:sdtPr>
                                  <w:sdtEndPr/>
                                  <w:sdtContent>
                                    <w:p w:rsidR="00E74B70" w:rsidRDefault="00E74B70">
                                      <w:pPr>
                                        <w:pStyle w:val="ContactInfoBold"/>
                                      </w:pPr>
                                      <w:r>
                                        <w:t>Recipient Name</w:t>
                                      </w:r>
                                    </w:p>
                                  </w:sdtContent>
                                </w:sdt>
                                <w:sdt>
                                  <w:sdtPr>
                                    <w:id w:val="-504204370"/>
                                    <w:temporary/>
                                    <w:showingPlcHdr/>
                                    <w15:appearance w15:val="hidden"/>
                                    <w:text w:multiLine="1"/>
                                  </w:sdtPr>
                                  <w:sdtEndPr/>
                                  <w:sdtContent>
                                    <w:p w:rsidR="00E74B70" w:rsidRDefault="00E74B70">
                                      <w:pPr>
                                        <w:pStyle w:val="ContactInfo"/>
                                      </w:pPr>
                                      <w:r>
                                        <w:t>Street Address</w:t>
                                      </w:r>
                                      <w:r>
                                        <w:br/>
                                        <w:t>City, ST  ZIP Code</w:t>
                                      </w:r>
                                    </w:p>
                                  </w:sdtContent>
                                </w:sdt>
                              </w:tc>
                            </w:tr>
                          </w:tbl>
                          <w:p w:rsidR="00E74B70" w:rsidRDefault="00E74B7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id="Text Box 2" o:spid="_x0000_s1028" type="#_x0000_t202" alt="Mailer layout text box" style="position:absolute;margin-left:488.8pt;margin-top:821.95pt;width:540pt;height:9.75pt;flip:y;z-index:251665408;visibility:visible;mso-wrap-style:square;mso-width-percent:1000;mso-height-percent:0;mso-wrap-distance-left:21.6pt;mso-wrap-distance-top:14.4pt;mso-wrap-distance-right:21.6pt;mso-wrap-distance-bottom:14.4pt;mso-position-horizontal:right;mso-position-horizontal-relative:margin;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" o:allowoverlap="f" filled="f" stroked="f" strokeweight=".5pt">
                <v:textbox inset="0,0,0,0">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16"/>
                        <w:gridCol w:w="6474"/>
                      </w:tblGrid>
                      <w:tr w:rsidR="00E74B70">
                        <w:trPr>
                          <w:trHeight w:val="2736"/>
                        </w:trPr>
                        <w:tc>
                          <w:tcPr>
                            <w:tcW w:w="2000" w:type="pct"/>
                          </w:tcPr>
                          <w:p w:rsidR="00E74B70" w:rsidRDefault="00E74B70" w:rsidP="00D458DD">
                            <w:pPr>
                              <w:pStyle w:val="ContactInfo"/>
                            </w:pPr>
                          </w:p>
                        </w:tc>
                        <w:tc>
                          <w:tcPr>
                            <w:tcW w:w="3000" w:type="pct"/>
                          </w:tcPr>
                          <w:p w:rsidR="00E74B70" w:rsidRDefault="00E74B70"/>
                          <w:p w:rsidR="00E74B70" w:rsidRDefault="00E74B70"/>
                          <w:p w:rsidR="00E74B70" w:rsidRDefault="00E74B70"/>
                          <w:p w:rsidR="00E74B70" w:rsidRDefault="00E74B70"/>
                          <w:p w:rsidR="00E74B70" w:rsidRPr="004424C8" w:rsidRDefault="00E74B70">
                            <w:pPr>
                              <w:rPr>
                                <w:b/>
                              </w:rPr>
                            </w:pPr>
                          </w:p>
                          <w:p w:rsidR="00E74B70" w:rsidRDefault="00E74B70"/>
                        </w:tc>
                      </w:tr>
                      <w:tr w:rsidR="00E74B70">
                        <w:trPr>
                          <w:trHeight w:val="3600"/>
                        </w:trPr>
                        <w:tc>
                          <w:tcPr>
                            <w:tcW w:w="2000" w:type="pct"/>
                          </w:tcPr>
                          <w:p w:rsidR="00E74B70" w:rsidRDefault="00E74B70">
                            <w:pPr>
                              <w:pStyle w:val="ContactInfo"/>
                            </w:pPr>
                          </w:p>
                        </w:tc>
                        <w:tc>
                          <w:tcPr>
                            <w:tcW w:w="3000" w:type="pct"/>
                          </w:tcPr>
                          <w:sdt>
                            <w:sdtPr>
                              <w:id w:val="-1357416902"/>
                              <w:temporary/>
                              <w:showingPlcHdr/>
                              <w15:appearance w15:val="hidden"/>
                              <w:text/>
                            </w:sdtPr>
                            <w:sdtEndPr/>
                            <w:sdtContent>
                              <w:p w:rsidR="00E74B70" w:rsidRDefault="00E74B70">
                                <w:pPr>
                                  <w:pStyle w:val="ContactInfoBold"/>
                                </w:pPr>
                                <w:r>
                                  <w:t>Recipient Name</w:t>
                                </w:r>
                              </w:p>
                            </w:sdtContent>
                          </w:sdt>
                          <w:sdt>
                            <w:sdtPr>
                              <w:id w:val="-504204370"/>
                              <w:temporary/>
                              <w:showingPlcHdr/>
                              <w15:appearance w15:val="hidden"/>
                              <w:text w:multiLine="1"/>
                            </w:sdtPr>
                            <w:sdtEndPr/>
                            <w:sdtContent>
                              <w:p w:rsidR="00E74B70" w:rsidRDefault="00E74B70">
                                <w:pPr>
                                  <w:pStyle w:val="ContactInfo"/>
                                </w:pPr>
                                <w:r>
                                  <w:t>Street Address</w:t>
                                </w:r>
                                <w:r>
                                  <w:br/>
                                  <w:t>City, ST  ZIP Code</w:t>
                                </w:r>
                              </w:p>
                            </w:sdtContent>
                          </w:sdt>
                        </w:tc>
                      </w:tr>
                    </w:tbl>
                    <w:p w:rsidR="00E74B70" w:rsidRDefault="00E74B70"/>
                  </w:txbxContent>
                </v:textbox>
                <w10:wrap type="topAndBottom" anchorx="margin" anchory="page"/>
              </v:shape>
            </w:pict>
          </mc:Fallback>
        </mc:AlternateContent>
      </w:r>
      <w:r>
        <w:rPr>
          <w:noProof/>
        </w:rPr>
        <w:t>Sandi and our entire Team of staff and volunteers take great pride in what we have built.  With a clear vision for the future and new goals set, we are all looking forward to what’s ahead for Habitat for Humanity of Central Iowa.</w:t>
      </w:r>
    </w:p>
    <w:p w:rsidR="00626D4E" w:rsidRDefault="00E75E95" w:rsidP="00B75BF3">
      <w:pPr>
        <w:rPr>
          <w:noProof/>
        </w:rPr>
      </w:pPr>
      <w:r>
        <w:rPr>
          <w:noProof/>
        </w:rPr>
        <w:drawing>
          <wp:inline distT="0" distB="0" distL="0" distR="0">
            <wp:extent cx="4244385" cy="24479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6803" cy="2455087"/>
                    </a:xfrm>
                    <a:prstGeom prst="rect">
                      <a:avLst/>
                    </a:prstGeom>
                    <a:noFill/>
                    <a:ln>
                      <a:noFill/>
                    </a:ln>
                  </pic:spPr>
                </pic:pic>
              </a:graphicData>
            </a:graphic>
          </wp:inline>
        </w:drawing>
      </w:r>
    </w:p>
    <w:p w:rsidR="00E75E95" w:rsidRDefault="00E75E95" w:rsidP="00B75BF3">
      <w:pPr>
        <w:rPr>
          <w:noProof/>
        </w:rPr>
      </w:pPr>
    </w:p>
    <w:p w:rsidR="00E75E95" w:rsidRDefault="005A5C25" w:rsidP="00B75BF3">
      <w:pPr>
        <w:rPr>
          <w:b/>
          <w:noProof/>
        </w:rPr>
      </w:pPr>
      <w:r w:rsidRPr="00450F0E">
        <w:rPr>
          <w:b/>
          <w:noProof/>
        </w:rPr>
        <w:t xml:space="preserve">We appreciate all the wonderful support </w:t>
      </w:r>
      <w:r w:rsidR="00450F0E" w:rsidRPr="00450F0E">
        <w:rPr>
          <w:b/>
          <w:noProof/>
        </w:rPr>
        <w:t>the Community has given us over the years!</w:t>
      </w:r>
    </w:p>
    <w:p w:rsidR="00450F0E" w:rsidRPr="00450F0E" w:rsidRDefault="00450F0E" w:rsidP="00B75BF3">
      <w:pPr>
        <w:rPr>
          <w:noProof/>
        </w:rPr>
      </w:pPr>
      <w:r w:rsidRPr="00450F0E">
        <w:rPr>
          <w:noProof/>
        </w:rPr>
        <w:t xml:space="preserve">Thank you </w:t>
      </w:r>
      <w:r>
        <w:rPr>
          <w:noProof/>
        </w:rPr>
        <w:t xml:space="preserve">for all you’ve done for us which has made it possible for us to do so much for our Community.  Looking </w:t>
      </w:r>
      <w:r w:rsidR="009427CE">
        <w:rPr>
          <w:noProof/>
        </w:rPr>
        <w:t>fo</w:t>
      </w:r>
      <w:r>
        <w:rPr>
          <w:noProof/>
        </w:rPr>
        <w:t>rward to another 15 great years!</w:t>
      </w:r>
    </w:p>
    <w:p w:rsidR="00E75E95" w:rsidRDefault="00E74B70" w:rsidP="00B75BF3">
      <w:pPr>
        <w:rPr>
          <w:noProof/>
        </w:rPr>
      </w:pPr>
      <w:r>
        <w:rPr>
          <w:noProof/>
        </w:rPr>
        <w:t>Tom Lockhart ~ Marketing/Community Development</w:t>
      </w:r>
    </w:p>
    <w:sectPr w:rsidR="00E75E95">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4B70" w:rsidRDefault="00E74B70">
      <w:pPr>
        <w:spacing w:after="0" w:line="240" w:lineRule="auto"/>
      </w:pPr>
      <w:r>
        <w:separator/>
      </w:r>
    </w:p>
  </w:endnote>
  <w:endnote w:type="continuationSeparator" w:id="0">
    <w:p w:rsidR="00E74B70" w:rsidRDefault="00E74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4B70" w:rsidRDefault="00E74B70">
      <w:pPr>
        <w:spacing w:after="0" w:line="240" w:lineRule="auto"/>
      </w:pPr>
      <w:r>
        <w:separator/>
      </w:r>
    </w:p>
  </w:footnote>
  <w:footnote w:type="continuationSeparator" w:id="0">
    <w:p w:rsidR="00E74B70" w:rsidRDefault="00E74B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FA7"/>
    <w:rsid w:val="000246DD"/>
    <w:rsid w:val="000511E6"/>
    <w:rsid w:val="00090E32"/>
    <w:rsid w:val="000F466C"/>
    <w:rsid w:val="001053C1"/>
    <w:rsid w:val="001175F4"/>
    <w:rsid w:val="00231ABB"/>
    <w:rsid w:val="002C2481"/>
    <w:rsid w:val="00373610"/>
    <w:rsid w:val="003C6744"/>
    <w:rsid w:val="003E07D8"/>
    <w:rsid w:val="00404184"/>
    <w:rsid w:val="00412ADA"/>
    <w:rsid w:val="004424C8"/>
    <w:rsid w:val="00450F0E"/>
    <w:rsid w:val="00510660"/>
    <w:rsid w:val="00565FA6"/>
    <w:rsid w:val="00591980"/>
    <w:rsid w:val="005A5C25"/>
    <w:rsid w:val="00626D4E"/>
    <w:rsid w:val="007D5BF6"/>
    <w:rsid w:val="008956E6"/>
    <w:rsid w:val="009427CE"/>
    <w:rsid w:val="00981FA7"/>
    <w:rsid w:val="00995E22"/>
    <w:rsid w:val="009F2440"/>
    <w:rsid w:val="00A111D8"/>
    <w:rsid w:val="00A22DD7"/>
    <w:rsid w:val="00A50B8A"/>
    <w:rsid w:val="00A82319"/>
    <w:rsid w:val="00B361CF"/>
    <w:rsid w:val="00B75BF3"/>
    <w:rsid w:val="00C726D1"/>
    <w:rsid w:val="00CE6089"/>
    <w:rsid w:val="00D458DD"/>
    <w:rsid w:val="00D70A78"/>
    <w:rsid w:val="00E47CDA"/>
    <w:rsid w:val="00E74B70"/>
    <w:rsid w:val="00E75E95"/>
    <w:rsid w:val="00EC4B59"/>
    <w:rsid w:val="00F13D24"/>
    <w:rsid w:val="00F42BC9"/>
    <w:rsid w:val="00F869B7"/>
    <w:rsid w:val="00FB6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C27A44"/>
  <w15:chartTrackingRefBased/>
  <w15:docId w15:val="{6B9A1A10-169F-40C1-A305-4ADD7D2D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hfh0\HFHCIdata\Users\toml\AppData\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Sandi and our entire Team of staff and volunteers all take great pride in what we have built.  With a clear vision for the future and new goals set, we are all looking forward to what’s ahead.</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171</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Everything HFHCI has been able to accomplish in the past 15 years is truly remarkable.</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Lockhart</dc:creator>
  <cp:keywords/>
  <cp:lastModifiedBy>Tom Lockhart</cp:lastModifiedBy>
  <cp:revision>30</cp:revision>
  <cp:lastPrinted>2012-08-02T20:18:00Z</cp:lastPrinted>
  <dcterms:created xsi:type="dcterms:W3CDTF">2022-03-31T15:06:00Z</dcterms:created>
  <dcterms:modified xsi:type="dcterms:W3CDTF">2022-04-07T15:00:00Z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